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D9022" w14:textId="543FCEC7" w:rsidR="00E1695D" w:rsidRPr="00D22B68" w:rsidRDefault="0089241D" w:rsidP="00526E12">
      <w:r>
        <w:rPr>
          <w:noProof/>
          <w:lang w:eastAsia="de-CH"/>
        </w:rPr>
        <w:drawing>
          <wp:anchor distT="0" distB="0" distL="114300" distR="215900" simplePos="0" relativeHeight="251658240" behindDoc="1" locked="0" layoutInCell="1" allowOverlap="1" wp14:anchorId="4487A3C3" wp14:editId="5181F4B8">
            <wp:simplePos x="0" y="0"/>
            <wp:positionH relativeFrom="column">
              <wp:posOffset>-10160</wp:posOffset>
            </wp:positionH>
            <wp:positionV relativeFrom="paragraph">
              <wp:posOffset>27940</wp:posOffset>
            </wp:positionV>
            <wp:extent cx="946150" cy="1533525"/>
            <wp:effectExtent l="0" t="0" r="6350" b="9525"/>
            <wp:wrapTight wrapText="bothSides">
              <wp:wrapPolygon edited="0">
                <wp:start x="0" y="0"/>
                <wp:lineTo x="0" y="21466"/>
                <wp:lineTo x="21310" y="21466"/>
                <wp:lineTo x="2131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XSpec="right" w:tblpY="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7"/>
      </w:tblGrid>
      <w:tr w:rsidR="009A00FE" w14:paraId="5B590137" w14:textId="77777777" w:rsidTr="0089241D"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2645" w14:textId="77777777" w:rsidR="009A00FE" w:rsidRDefault="009A00FE" w:rsidP="009A00FE">
            <w:pPr>
              <w:tabs>
                <w:tab w:val="left" w:pos="2835"/>
              </w:tabs>
              <w:rPr>
                <w:rFonts w:ascii="Martel Light" w:hAnsi="Martel Light" w:cs="Martel Light"/>
                <w:b/>
                <w:color w:val="F6BB00"/>
                <w:sz w:val="36"/>
                <w:szCs w:val="36"/>
                <w:lang w:eastAsia="de-CH"/>
              </w:rPr>
            </w:pPr>
            <w:r>
              <w:rPr>
                <w:rFonts w:ascii="Martel Light" w:hAnsi="Martel Light" w:cs="Martel Light"/>
                <w:b/>
                <w:color w:val="F6BB00"/>
                <w:sz w:val="36"/>
                <w:szCs w:val="36"/>
                <w:lang w:eastAsia="de-CH"/>
              </w:rPr>
              <w:t xml:space="preserve">Titel: </w:t>
            </w:r>
          </w:p>
          <w:p w14:paraId="784F559C" w14:textId="77777777" w:rsidR="0089241D" w:rsidRDefault="0089241D" w:rsidP="009A00FE">
            <w:pPr>
              <w:tabs>
                <w:tab w:val="left" w:pos="2835"/>
              </w:tabs>
              <w:rPr>
                <w:rFonts w:ascii="Martel Light" w:hAnsi="Martel Light" w:cs="Martel Light"/>
                <w:b/>
                <w:color w:val="F6BB00"/>
                <w:sz w:val="36"/>
                <w:szCs w:val="36"/>
                <w:lang w:eastAsia="de-CH"/>
              </w:rPr>
            </w:pPr>
          </w:p>
          <w:p w14:paraId="1CEA15F4" w14:textId="0196267E" w:rsidR="00293C16" w:rsidRDefault="00293C16" w:rsidP="009A00FE">
            <w:pPr>
              <w:tabs>
                <w:tab w:val="left" w:pos="2835"/>
              </w:tabs>
              <w:rPr>
                <w:rFonts w:ascii="Martel Light" w:hAnsi="Martel Light" w:cs="Martel Light"/>
                <w:b/>
                <w:color w:val="F6BB00"/>
                <w:sz w:val="36"/>
                <w:szCs w:val="36"/>
                <w:lang w:eastAsia="de-CH"/>
              </w:rPr>
            </w:pPr>
          </w:p>
        </w:tc>
      </w:tr>
      <w:tr w:rsidR="005F469A" w14:paraId="6D2DF356" w14:textId="77777777" w:rsidTr="0089241D"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60D0" w14:textId="064AD14B" w:rsidR="00293C16" w:rsidRPr="005F469A" w:rsidRDefault="005F469A" w:rsidP="009A00FE">
            <w:pPr>
              <w:tabs>
                <w:tab w:val="left" w:pos="2835"/>
              </w:tabs>
              <w:rPr>
                <w:rFonts w:ascii="Lato" w:hAnsi="Lato" w:cs="Martel Light"/>
                <w:b/>
                <w:color w:val="F6BB00"/>
                <w:lang w:eastAsia="de-CH"/>
              </w:rPr>
            </w:pPr>
            <w:r w:rsidRPr="005F469A">
              <w:rPr>
                <w:rFonts w:ascii="Lato" w:hAnsi="Lato" w:cs="Martel Light"/>
                <w:b/>
                <w:color w:val="F6BB00"/>
                <w:lang w:eastAsia="de-CH"/>
              </w:rPr>
              <w:t xml:space="preserve">Säule: </w:t>
            </w:r>
            <w:r w:rsidR="00293C16">
              <w:rPr>
                <w:rFonts w:ascii="Lato" w:hAnsi="Lato" w:cs="Martel Light"/>
                <w:b/>
                <w:color w:val="F6BB00"/>
                <w:lang w:eastAsia="de-CH"/>
              </w:rPr>
              <w:t xml:space="preserve"> </w:t>
            </w:r>
          </w:p>
        </w:tc>
      </w:tr>
      <w:tr w:rsidR="009A00FE" w14:paraId="404EB46D" w14:textId="77777777" w:rsidTr="0089241D">
        <w:tc>
          <w:tcPr>
            <w:tcW w:w="6657" w:type="dxa"/>
            <w:tcBorders>
              <w:top w:val="single" w:sz="4" w:space="0" w:color="auto"/>
            </w:tcBorders>
          </w:tcPr>
          <w:p w14:paraId="00907114" w14:textId="77777777" w:rsidR="009A00FE" w:rsidRPr="00293C16" w:rsidRDefault="009A00FE" w:rsidP="009A00FE">
            <w:pPr>
              <w:tabs>
                <w:tab w:val="left" w:pos="2835"/>
              </w:tabs>
              <w:rPr>
                <w:rFonts w:ascii="Martel Light" w:hAnsi="Martel Light" w:cs="Martel Light"/>
                <w:b/>
                <w:color w:val="F6BB00"/>
                <w:sz w:val="8"/>
                <w:szCs w:val="8"/>
                <w:lang w:eastAsia="de-CH"/>
              </w:rPr>
            </w:pPr>
          </w:p>
        </w:tc>
      </w:tr>
      <w:tr w:rsidR="009A00FE" w14:paraId="1ED1E7E9" w14:textId="77777777" w:rsidTr="009A00FE">
        <w:tc>
          <w:tcPr>
            <w:tcW w:w="6657" w:type="dxa"/>
          </w:tcPr>
          <w:p w14:paraId="3071F507" w14:textId="77777777" w:rsidR="009A00FE" w:rsidRPr="00293C16" w:rsidRDefault="009A00FE" w:rsidP="009A00FE">
            <w:pPr>
              <w:tabs>
                <w:tab w:val="left" w:pos="2835"/>
              </w:tabs>
              <w:rPr>
                <w:rFonts w:ascii="Martel Light" w:hAnsi="Martel Light" w:cs="Martel Light"/>
                <w:b/>
                <w:color w:val="F6BB00"/>
                <w:sz w:val="8"/>
                <w:szCs w:val="8"/>
                <w:lang w:eastAsia="de-CH"/>
              </w:rPr>
            </w:pPr>
          </w:p>
        </w:tc>
      </w:tr>
    </w:tbl>
    <w:p w14:paraId="05A2EE2E" w14:textId="0EB91A56" w:rsidR="00E12CC8" w:rsidRDefault="005B6E65" w:rsidP="009A00FE">
      <w:pPr>
        <w:rPr>
          <w:rFonts w:ascii="Martel Light" w:hAnsi="Martel Light" w:cs="Martel Light"/>
          <w:b/>
          <w:color w:val="F6BB00"/>
          <w:sz w:val="36"/>
          <w:szCs w:val="36"/>
          <w:lang w:eastAsia="de-CH"/>
        </w:rPr>
      </w:pPr>
      <w:r>
        <w:rPr>
          <w:rFonts w:ascii="Martel Light" w:hAnsi="Martel Light" w:cs="Martel Light"/>
          <w:b/>
          <w:color w:val="000000"/>
          <w:sz w:val="32"/>
          <w:szCs w:val="32"/>
          <w:lang w:eastAsia="de-CH"/>
        </w:rPr>
        <w:t xml:space="preserve">           </w:t>
      </w:r>
    </w:p>
    <w:p w14:paraId="41F4A713" w14:textId="23FB832D" w:rsidR="009A00FE" w:rsidRDefault="009A00FE" w:rsidP="005B6E65">
      <w:pPr>
        <w:tabs>
          <w:tab w:val="left" w:pos="2835"/>
        </w:tabs>
        <w:rPr>
          <w:rFonts w:ascii="Martel Light" w:hAnsi="Martel Light" w:cs="Martel Light"/>
          <w:b/>
          <w:color w:val="F6BB00"/>
          <w:sz w:val="36"/>
          <w:szCs w:val="36"/>
          <w:lang w:eastAsia="de-CH"/>
        </w:rPr>
      </w:pPr>
    </w:p>
    <w:p w14:paraId="02E428E6" w14:textId="20469634" w:rsidR="0089241D" w:rsidRDefault="0089241D" w:rsidP="005B6E65">
      <w:pPr>
        <w:tabs>
          <w:tab w:val="left" w:pos="2835"/>
        </w:tabs>
        <w:rPr>
          <w:rFonts w:ascii="Martel Light" w:hAnsi="Martel Light" w:cs="Martel Light"/>
          <w:b/>
          <w:color w:val="F6BB00"/>
          <w:sz w:val="36"/>
          <w:szCs w:val="36"/>
          <w:lang w:eastAsia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3"/>
        <w:gridCol w:w="4744"/>
      </w:tblGrid>
      <w:tr w:rsidR="00E12CC8" w:rsidRPr="009A00FE" w14:paraId="128D1796" w14:textId="77777777" w:rsidTr="0089241D">
        <w:tc>
          <w:tcPr>
            <w:tcW w:w="9487" w:type="dxa"/>
            <w:gridSpan w:val="2"/>
          </w:tcPr>
          <w:p w14:paraId="03FD7C8F" w14:textId="46910959" w:rsidR="00E12CC8" w:rsidRPr="00293C16" w:rsidRDefault="00E12CC8" w:rsidP="00E12CC8">
            <w:pPr>
              <w:pStyle w:val="Haupttitel"/>
              <w:spacing w:line="276" w:lineRule="auto"/>
              <w:rPr>
                <w:rFonts w:ascii="Arial" w:hAnsi="Arial" w:cs="Arial"/>
                <w:b w:val="0"/>
                <w:bCs/>
                <w:sz w:val="22"/>
              </w:rPr>
            </w:pPr>
            <w:r w:rsidRPr="00293C16">
              <w:rPr>
                <w:rFonts w:ascii="Arial" w:hAnsi="Arial" w:cs="Arial"/>
                <w:sz w:val="22"/>
              </w:rPr>
              <w:t>Einführung</w:t>
            </w:r>
          </w:p>
          <w:p w14:paraId="52127F3C" w14:textId="77777777" w:rsidR="00E12CC8" w:rsidRPr="00293C16" w:rsidRDefault="00E12CC8" w:rsidP="00E12CC8">
            <w:pPr>
              <w:rPr>
                <w:rFonts w:ascii="Arial" w:hAnsi="Arial" w:cs="Arial"/>
                <w:bCs/>
                <w:color w:val="365F91" w:themeColor="accent1" w:themeShade="BF"/>
              </w:rPr>
            </w:pPr>
          </w:p>
          <w:p w14:paraId="0A04C85B" w14:textId="5656DAE4" w:rsidR="00E12CC8" w:rsidRPr="00293C16" w:rsidRDefault="00E12CC8" w:rsidP="00E12CC8">
            <w:pPr>
              <w:rPr>
                <w:rFonts w:ascii="Arial" w:hAnsi="Arial" w:cs="Arial"/>
                <w:bCs/>
                <w:color w:val="365F91" w:themeColor="accent1" w:themeShade="BF"/>
              </w:rPr>
            </w:pPr>
          </w:p>
          <w:p w14:paraId="1D95AFFC" w14:textId="2AA7FF95" w:rsidR="00E12CC8" w:rsidRPr="00293C16" w:rsidRDefault="00E12CC8" w:rsidP="00E12CC8">
            <w:pPr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E12CC8" w:rsidRPr="009A00FE" w14:paraId="173AB7CC" w14:textId="77777777" w:rsidTr="0089241D">
        <w:tc>
          <w:tcPr>
            <w:tcW w:w="9487" w:type="dxa"/>
            <w:gridSpan w:val="2"/>
          </w:tcPr>
          <w:p w14:paraId="1F4D92D4" w14:textId="77777777" w:rsidR="00E12CC8" w:rsidRPr="00293C16" w:rsidRDefault="00E12CC8" w:rsidP="00E12CC8">
            <w:pPr>
              <w:pStyle w:val="Haupttitel"/>
              <w:spacing w:line="276" w:lineRule="auto"/>
              <w:rPr>
                <w:rFonts w:ascii="Arial" w:hAnsi="Arial" w:cs="Arial"/>
                <w:b w:val="0"/>
                <w:bCs/>
                <w:sz w:val="22"/>
              </w:rPr>
            </w:pPr>
            <w:r w:rsidRPr="00293C16">
              <w:rPr>
                <w:rFonts w:ascii="Arial" w:hAnsi="Arial" w:cs="Arial"/>
                <w:sz w:val="22"/>
              </w:rPr>
              <w:t>Inhalt</w:t>
            </w:r>
          </w:p>
          <w:p w14:paraId="5B5B86D9" w14:textId="5E3BDE17" w:rsidR="00E12CC8" w:rsidRPr="00293C16" w:rsidRDefault="00E12CC8" w:rsidP="00E12CC8">
            <w:pPr>
              <w:rPr>
                <w:rFonts w:ascii="Arial" w:hAnsi="Arial" w:cs="Arial"/>
                <w:bCs/>
                <w:color w:val="365F91" w:themeColor="accent1" w:themeShade="BF"/>
              </w:rPr>
            </w:pPr>
          </w:p>
          <w:p w14:paraId="39C40587" w14:textId="67C9F03E" w:rsidR="00E12CC8" w:rsidRPr="00293C16" w:rsidRDefault="00E12CC8" w:rsidP="00E12CC8">
            <w:pPr>
              <w:rPr>
                <w:rFonts w:ascii="Arial" w:hAnsi="Arial" w:cs="Arial"/>
                <w:bCs/>
                <w:color w:val="365F91" w:themeColor="accent1" w:themeShade="BF"/>
              </w:rPr>
            </w:pPr>
          </w:p>
          <w:p w14:paraId="491263CC" w14:textId="77777777" w:rsidR="0089241D" w:rsidRPr="00293C16" w:rsidRDefault="0089241D" w:rsidP="00E12CC8">
            <w:pPr>
              <w:rPr>
                <w:rFonts w:ascii="Arial" w:hAnsi="Arial" w:cs="Arial"/>
                <w:bCs/>
                <w:color w:val="365F91" w:themeColor="accent1" w:themeShade="BF"/>
              </w:rPr>
            </w:pPr>
          </w:p>
          <w:p w14:paraId="49CEA271" w14:textId="7E06864F" w:rsidR="00E12CC8" w:rsidRPr="00293C16" w:rsidRDefault="00E12CC8" w:rsidP="00E12CC8">
            <w:pPr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E12CC8" w:rsidRPr="009A00FE" w14:paraId="07FA2D63" w14:textId="77777777" w:rsidTr="0089241D">
        <w:tc>
          <w:tcPr>
            <w:tcW w:w="9487" w:type="dxa"/>
            <w:gridSpan w:val="2"/>
          </w:tcPr>
          <w:p w14:paraId="3641B7C2" w14:textId="417659F7" w:rsidR="00E12CC8" w:rsidRPr="00293C16" w:rsidRDefault="00E12CC8" w:rsidP="00E12CC8">
            <w:pPr>
              <w:pStyle w:val="Haupttitel"/>
              <w:spacing w:line="276" w:lineRule="auto"/>
              <w:rPr>
                <w:rFonts w:ascii="Arial" w:hAnsi="Arial" w:cs="Arial"/>
                <w:b w:val="0"/>
                <w:bCs/>
                <w:sz w:val="22"/>
              </w:rPr>
            </w:pPr>
            <w:r w:rsidRPr="00293C16">
              <w:rPr>
                <w:rFonts w:ascii="Arial" w:hAnsi="Arial" w:cs="Arial"/>
                <w:sz w:val="22"/>
              </w:rPr>
              <w:t>Zielpublikum</w:t>
            </w:r>
          </w:p>
          <w:p w14:paraId="74663AA9" w14:textId="10E54EBF" w:rsidR="00E12CC8" w:rsidRPr="00293C16" w:rsidRDefault="00E12CC8" w:rsidP="00E12CC8">
            <w:pPr>
              <w:rPr>
                <w:rFonts w:ascii="Arial" w:hAnsi="Arial" w:cs="Arial"/>
                <w:bCs/>
              </w:rPr>
            </w:pPr>
          </w:p>
          <w:p w14:paraId="480AB7D9" w14:textId="77777777" w:rsidR="00E12CC8" w:rsidRPr="00293C16" w:rsidRDefault="00E12CC8" w:rsidP="00E12CC8">
            <w:pPr>
              <w:rPr>
                <w:rFonts w:ascii="Arial" w:hAnsi="Arial" w:cs="Arial"/>
                <w:bCs/>
              </w:rPr>
            </w:pPr>
          </w:p>
          <w:p w14:paraId="42A9D26B" w14:textId="3EC6FDD0" w:rsidR="00E12CC8" w:rsidRPr="00293C16" w:rsidRDefault="00E12CC8" w:rsidP="00E12CC8">
            <w:pPr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293C16" w:rsidRPr="009A00FE" w14:paraId="1C7810E4" w14:textId="77777777" w:rsidTr="00E47A3F">
        <w:tc>
          <w:tcPr>
            <w:tcW w:w="4743" w:type="dxa"/>
          </w:tcPr>
          <w:p w14:paraId="1ADFCFD5" w14:textId="2C02A278" w:rsidR="00293C16" w:rsidRPr="00293C16" w:rsidRDefault="00293C16" w:rsidP="002D1D5B">
            <w:pPr>
              <w:pStyle w:val="Haupttitel"/>
              <w:tabs>
                <w:tab w:val="left" w:pos="4095"/>
              </w:tabs>
              <w:spacing w:line="276" w:lineRule="auto"/>
              <w:rPr>
                <w:rFonts w:ascii="Arial" w:hAnsi="Arial" w:cs="Arial"/>
                <w:sz w:val="22"/>
              </w:rPr>
            </w:pPr>
            <w:r w:rsidRPr="00293C16">
              <w:rPr>
                <w:rFonts w:ascii="Arial" w:hAnsi="Arial" w:cs="Arial"/>
                <w:sz w:val="22"/>
              </w:rPr>
              <w:t xml:space="preserve">Datum </w:t>
            </w:r>
            <w:r w:rsidRPr="00293C16">
              <w:rPr>
                <w:rFonts w:ascii="Arial" w:hAnsi="Arial" w:cs="Arial"/>
                <w:sz w:val="22"/>
              </w:rPr>
              <w:tab/>
            </w:r>
          </w:p>
          <w:p w14:paraId="1EFE718F" w14:textId="422E51BC" w:rsidR="00293C16" w:rsidRPr="00293C16" w:rsidRDefault="00293C16" w:rsidP="0089241D">
            <w:pPr>
              <w:rPr>
                <w:rFonts w:ascii="Arial" w:hAnsi="Arial" w:cs="Arial"/>
              </w:rPr>
            </w:pPr>
          </w:p>
        </w:tc>
        <w:tc>
          <w:tcPr>
            <w:tcW w:w="4744" w:type="dxa"/>
          </w:tcPr>
          <w:p w14:paraId="01F10301" w14:textId="495C2C1A" w:rsidR="00293C16" w:rsidRDefault="00293C16" w:rsidP="0089241D">
            <w:pPr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r w:rsidRPr="00293C16">
              <w:rPr>
                <w:rFonts w:ascii="Arial" w:hAnsi="Arial" w:cs="Arial"/>
                <w:b/>
                <w:bCs/>
                <w:color w:val="365F91" w:themeColor="accent1" w:themeShade="BF"/>
              </w:rPr>
              <w:t>Zeit</w:t>
            </w:r>
          </w:p>
          <w:p w14:paraId="7014CB04" w14:textId="68BD5608" w:rsidR="00293C16" w:rsidRDefault="00293C16" w:rsidP="0089241D">
            <w:pPr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</w:p>
          <w:p w14:paraId="429A5B3B" w14:textId="77777777" w:rsidR="00293C16" w:rsidRPr="00293C16" w:rsidRDefault="00293C16" w:rsidP="0089241D">
            <w:pPr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</w:p>
          <w:p w14:paraId="789F9084" w14:textId="47617C79" w:rsidR="00293C16" w:rsidRPr="00293C16" w:rsidRDefault="00293C16" w:rsidP="0089241D">
            <w:pPr>
              <w:rPr>
                <w:rFonts w:ascii="Arial" w:hAnsi="Arial" w:cs="Arial"/>
              </w:rPr>
            </w:pPr>
          </w:p>
        </w:tc>
      </w:tr>
      <w:tr w:rsidR="00293C16" w:rsidRPr="009A00FE" w14:paraId="1687BECB" w14:textId="77777777" w:rsidTr="00D35598">
        <w:tc>
          <w:tcPr>
            <w:tcW w:w="4743" w:type="dxa"/>
          </w:tcPr>
          <w:p w14:paraId="45E8D3D7" w14:textId="77777777" w:rsidR="00293C16" w:rsidRDefault="00293C16" w:rsidP="00293C16">
            <w:pPr>
              <w:pStyle w:val="Haupttitel"/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293C16">
              <w:rPr>
                <w:rFonts w:ascii="Arial" w:hAnsi="Arial" w:cs="Arial"/>
                <w:bCs/>
                <w:sz w:val="22"/>
              </w:rPr>
              <w:t>Ort</w:t>
            </w:r>
          </w:p>
          <w:p w14:paraId="4E8F4EB3" w14:textId="77777777" w:rsidR="00293C16" w:rsidRDefault="00293C16" w:rsidP="00293C16">
            <w:pPr>
              <w:pStyle w:val="Haupttitel"/>
              <w:spacing w:line="276" w:lineRule="auto"/>
              <w:rPr>
                <w:rFonts w:ascii="Arial" w:hAnsi="Arial" w:cs="Arial"/>
                <w:bCs/>
                <w:sz w:val="22"/>
              </w:rPr>
            </w:pPr>
          </w:p>
          <w:p w14:paraId="08177D63" w14:textId="77777777" w:rsidR="00293C16" w:rsidRDefault="00293C16" w:rsidP="00293C16"/>
          <w:p w14:paraId="6B712CC9" w14:textId="6ACAFB4C" w:rsidR="00293C16" w:rsidRPr="00293C16" w:rsidRDefault="00293C16" w:rsidP="00293C16"/>
        </w:tc>
        <w:tc>
          <w:tcPr>
            <w:tcW w:w="4744" w:type="dxa"/>
          </w:tcPr>
          <w:p w14:paraId="5194E36E" w14:textId="1013C5E9" w:rsidR="00293C16" w:rsidRPr="00293C16" w:rsidRDefault="00293C16" w:rsidP="00293C16">
            <w:pPr>
              <w:pStyle w:val="Haupttitel"/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293C16">
              <w:rPr>
                <w:rFonts w:ascii="Arial" w:hAnsi="Arial" w:cs="Arial"/>
                <w:sz w:val="22"/>
              </w:rPr>
              <w:t>Anreise</w:t>
            </w:r>
          </w:p>
          <w:p w14:paraId="1B894449" w14:textId="77777777" w:rsidR="00293C16" w:rsidRDefault="00293C16" w:rsidP="00E12CC8">
            <w:pPr>
              <w:rPr>
                <w:rFonts w:ascii="Arial" w:hAnsi="Arial" w:cs="Arial"/>
              </w:rPr>
            </w:pPr>
          </w:p>
          <w:p w14:paraId="241F58E2" w14:textId="77777777" w:rsidR="00293C16" w:rsidRDefault="00293C16" w:rsidP="00E12CC8">
            <w:pPr>
              <w:rPr>
                <w:rFonts w:ascii="Arial" w:hAnsi="Arial" w:cs="Arial"/>
              </w:rPr>
            </w:pPr>
          </w:p>
          <w:p w14:paraId="23ABF2A1" w14:textId="61A1A8AC" w:rsidR="00293C16" w:rsidRPr="00293C16" w:rsidRDefault="00293C16" w:rsidP="00E12CC8">
            <w:pPr>
              <w:rPr>
                <w:rFonts w:ascii="Arial" w:hAnsi="Arial" w:cs="Arial"/>
              </w:rPr>
            </w:pPr>
          </w:p>
        </w:tc>
      </w:tr>
      <w:tr w:rsidR="00E12CC8" w:rsidRPr="009A00FE" w14:paraId="4DDE0769" w14:textId="77777777" w:rsidTr="0089241D">
        <w:tc>
          <w:tcPr>
            <w:tcW w:w="9487" w:type="dxa"/>
            <w:gridSpan w:val="2"/>
          </w:tcPr>
          <w:p w14:paraId="491DC13D" w14:textId="7B1F450F" w:rsidR="00E12CC8" w:rsidRPr="00293C16" w:rsidRDefault="0089241D" w:rsidP="00E12CC8">
            <w:pPr>
              <w:pStyle w:val="Haupttitel"/>
              <w:spacing w:line="276" w:lineRule="auto"/>
              <w:rPr>
                <w:rFonts w:ascii="Arial" w:hAnsi="Arial" w:cs="Arial"/>
                <w:b w:val="0"/>
                <w:bCs/>
                <w:i/>
                <w:iCs/>
                <w:sz w:val="22"/>
              </w:rPr>
            </w:pPr>
            <w:r w:rsidRPr="00293C16">
              <w:rPr>
                <w:rFonts w:ascii="Arial" w:hAnsi="Arial" w:cs="Arial"/>
                <w:sz w:val="22"/>
              </w:rPr>
              <w:t>K</w:t>
            </w:r>
            <w:r w:rsidR="00E12CC8" w:rsidRPr="00293C16">
              <w:rPr>
                <w:rFonts w:ascii="Arial" w:hAnsi="Arial" w:cs="Arial"/>
                <w:sz w:val="22"/>
              </w:rPr>
              <w:t xml:space="preserve">osten </w:t>
            </w:r>
            <w:r w:rsidRPr="00293C16">
              <w:rPr>
                <w:rFonts w:ascii="Arial" w:hAnsi="Arial" w:cs="Arial"/>
                <w:b w:val="0"/>
                <w:bCs/>
                <w:i/>
                <w:iCs/>
                <w:sz w:val="22"/>
              </w:rPr>
              <w:t>(inkl. Details, Kursmaterial, Verpflegung, etc.)</w:t>
            </w:r>
          </w:p>
          <w:p w14:paraId="6F9F50C4" w14:textId="77777777" w:rsidR="00D64037" w:rsidRPr="00293C16" w:rsidRDefault="00D64037" w:rsidP="00D64037">
            <w:pPr>
              <w:rPr>
                <w:rFonts w:ascii="Arial" w:hAnsi="Arial" w:cs="Arial"/>
                <w:color w:val="365F91" w:themeColor="accent1" w:themeShade="BF"/>
              </w:rPr>
            </w:pPr>
          </w:p>
          <w:p w14:paraId="50F3CACC" w14:textId="77777777" w:rsidR="0089241D" w:rsidRPr="00293C16" w:rsidRDefault="0089241D" w:rsidP="00D64037">
            <w:pPr>
              <w:rPr>
                <w:rFonts w:ascii="Arial" w:hAnsi="Arial" w:cs="Arial"/>
                <w:color w:val="365F91" w:themeColor="accent1" w:themeShade="BF"/>
              </w:rPr>
            </w:pPr>
          </w:p>
          <w:p w14:paraId="3C8DA85F" w14:textId="77777777" w:rsidR="0089241D" w:rsidRPr="00293C16" w:rsidRDefault="0089241D" w:rsidP="00D64037">
            <w:pPr>
              <w:rPr>
                <w:rFonts w:ascii="Arial" w:hAnsi="Arial" w:cs="Arial"/>
                <w:color w:val="365F91" w:themeColor="accent1" w:themeShade="BF"/>
              </w:rPr>
            </w:pPr>
          </w:p>
          <w:p w14:paraId="687778D9" w14:textId="77777777" w:rsidR="00E12CC8" w:rsidRDefault="0089241D" w:rsidP="00E12CC8">
            <w:pPr>
              <w:rPr>
                <w:rFonts w:ascii="Arial" w:hAnsi="Arial" w:cs="Arial"/>
                <w:color w:val="365F91" w:themeColor="accent1" w:themeShade="BF"/>
              </w:rPr>
            </w:pPr>
            <w:r w:rsidRPr="00293C16">
              <w:rPr>
                <w:rFonts w:ascii="Arial" w:hAnsi="Arial" w:cs="Arial"/>
                <w:color w:val="365F91" w:themeColor="accent1" w:themeShade="BF"/>
              </w:rPr>
              <w:t xml:space="preserve">Zuschlag </w:t>
            </w:r>
            <w:r w:rsidR="00D64037" w:rsidRPr="00293C16">
              <w:rPr>
                <w:rFonts w:ascii="Arial" w:hAnsi="Arial" w:cs="Arial"/>
                <w:color w:val="365F91" w:themeColor="accent1" w:themeShade="BF"/>
              </w:rPr>
              <w:t>für Nichtmitglieder</w:t>
            </w:r>
            <w:r w:rsidR="006B2226" w:rsidRPr="00293C16">
              <w:rPr>
                <w:rFonts w:ascii="Arial" w:hAnsi="Arial" w:cs="Arial"/>
                <w:color w:val="365F91" w:themeColor="accent1" w:themeShade="BF"/>
              </w:rPr>
              <w:t xml:space="preserve"> CHF </w:t>
            </w:r>
          </w:p>
          <w:p w14:paraId="1E195BA8" w14:textId="4AB04C99" w:rsidR="00293C16" w:rsidRPr="00293C16" w:rsidRDefault="00293C16" w:rsidP="00E12CC8">
            <w:pPr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6B2226" w:rsidRPr="009A00FE" w14:paraId="2A899504" w14:textId="77777777" w:rsidTr="0089241D">
        <w:tc>
          <w:tcPr>
            <w:tcW w:w="9487" w:type="dxa"/>
            <w:gridSpan w:val="2"/>
          </w:tcPr>
          <w:p w14:paraId="42806A8F" w14:textId="77777777" w:rsidR="006B2226" w:rsidRPr="00293C16" w:rsidRDefault="006B2226" w:rsidP="00E12CC8">
            <w:pPr>
              <w:pStyle w:val="Haupttitel"/>
              <w:spacing w:line="276" w:lineRule="auto"/>
              <w:rPr>
                <w:rFonts w:ascii="Arial" w:hAnsi="Arial" w:cs="Arial"/>
                <w:sz w:val="22"/>
              </w:rPr>
            </w:pPr>
            <w:r w:rsidRPr="00293C16">
              <w:rPr>
                <w:rFonts w:ascii="Arial" w:hAnsi="Arial" w:cs="Arial"/>
                <w:sz w:val="22"/>
              </w:rPr>
              <w:t>Mitbringen</w:t>
            </w:r>
          </w:p>
          <w:p w14:paraId="27132982" w14:textId="77777777" w:rsidR="006B2226" w:rsidRPr="00293C16" w:rsidRDefault="006B2226" w:rsidP="006B2226">
            <w:pPr>
              <w:rPr>
                <w:rFonts w:ascii="Arial" w:hAnsi="Arial" w:cs="Arial"/>
              </w:rPr>
            </w:pPr>
          </w:p>
          <w:p w14:paraId="2514D058" w14:textId="5384C1FF" w:rsidR="006B2226" w:rsidRPr="00293C16" w:rsidRDefault="006B2226" w:rsidP="006B2226">
            <w:pPr>
              <w:rPr>
                <w:rFonts w:ascii="Arial" w:hAnsi="Arial" w:cs="Arial"/>
              </w:rPr>
            </w:pPr>
          </w:p>
        </w:tc>
      </w:tr>
      <w:tr w:rsidR="00E12CC8" w:rsidRPr="009A00FE" w14:paraId="5D8ED057" w14:textId="77777777" w:rsidTr="0089241D">
        <w:tc>
          <w:tcPr>
            <w:tcW w:w="9487" w:type="dxa"/>
            <w:gridSpan w:val="2"/>
          </w:tcPr>
          <w:p w14:paraId="755E5325" w14:textId="276E67E7" w:rsidR="003C4082" w:rsidRPr="00293C16" w:rsidRDefault="00E12CC8" w:rsidP="0025023C">
            <w:pPr>
              <w:pStyle w:val="Haupttitel"/>
              <w:spacing w:line="276" w:lineRule="auto"/>
              <w:rPr>
                <w:rFonts w:ascii="Arial" w:hAnsi="Arial" w:cs="Arial"/>
                <w:sz w:val="22"/>
              </w:rPr>
            </w:pPr>
            <w:r w:rsidRPr="00293C16">
              <w:rPr>
                <w:rFonts w:ascii="Arial" w:hAnsi="Arial" w:cs="Arial"/>
                <w:sz w:val="22"/>
              </w:rPr>
              <w:t>Kursleitung</w:t>
            </w:r>
          </w:p>
          <w:p w14:paraId="116B4D5D" w14:textId="5C839777" w:rsidR="00E12CC8" w:rsidRPr="00293C16" w:rsidRDefault="00E12CC8" w:rsidP="00E12CC8">
            <w:pPr>
              <w:rPr>
                <w:rFonts w:ascii="Arial" w:hAnsi="Arial" w:cs="Arial"/>
                <w:bCs/>
              </w:rPr>
            </w:pPr>
          </w:p>
          <w:p w14:paraId="713806BC" w14:textId="77777777" w:rsidR="00E12CC8" w:rsidRDefault="00E12CC8" w:rsidP="00E12CC8">
            <w:pPr>
              <w:rPr>
                <w:rFonts w:ascii="Arial" w:hAnsi="Arial" w:cs="Arial"/>
                <w:color w:val="365F91" w:themeColor="accent1" w:themeShade="BF"/>
              </w:rPr>
            </w:pPr>
          </w:p>
          <w:p w14:paraId="5418FC2B" w14:textId="060B0E80" w:rsidR="00293C16" w:rsidRPr="00293C16" w:rsidRDefault="00293C16" w:rsidP="00E12CC8">
            <w:pPr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293C16" w:rsidRPr="009A00FE" w14:paraId="674CA1A7" w14:textId="77777777" w:rsidTr="009765F6">
        <w:tc>
          <w:tcPr>
            <w:tcW w:w="4743" w:type="dxa"/>
          </w:tcPr>
          <w:p w14:paraId="39AEC44F" w14:textId="2E0282CD" w:rsidR="00293C16" w:rsidRPr="00293C16" w:rsidRDefault="00293C16" w:rsidP="0025023C">
            <w:pPr>
              <w:pStyle w:val="Haupttitel"/>
              <w:spacing w:line="276" w:lineRule="auto"/>
              <w:rPr>
                <w:rFonts w:ascii="Arial" w:hAnsi="Arial" w:cs="Arial"/>
                <w:sz w:val="22"/>
              </w:rPr>
            </w:pPr>
            <w:r w:rsidRPr="00293C16">
              <w:rPr>
                <w:rFonts w:ascii="Arial" w:hAnsi="Arial" w:cs="Arial"/>
                <w:sz w:val="22"/>
              </w:rPr>
              <w:t>Auskunft</w:t>
            </w:r>
            <w:r>
              <w:rPr>
                <w:rFonts w:ascii="Arial" w:hAnsi="Arial" w:cs="Arial"/>
                <w:sz w:val="22"/>
              </w:rPr>
              <w:t xml:space="preserve"> Adresse</w:t>
            </w:r>
          </w:p>
          <w:p w14:paraId="1BE4DB20" w14:textId="77777777" w:rsidR="00293C16" w:rsidRDefault="00293C16" w:rsidP="0025023C">
            <w:pPr>
              <w:rPr>
                <w:rFonts w:ascii="Arial" w:hAnsi="Arial" w:cs="Arial"/>
                <w:color w:val="365F91" w:themeColor="accent1" w:themeShade="BF"/>
              </w:rPr>
            </w:pPr>
          </w:p>
          <w:p w14:paraId="58AFA6E1" w14:textId="20876A70" w:rsidR="00293C16" w:rsidRPr="00293C16" w:rsidRDefault="00293C16" w:rsidP="0025023C">
            <w:pPr>
              <w:rPr>
                <w:rFonts w:ascii="Arial" w:hAnsi="Arial" w:cs="Arial"/>
                <w:color w:val="365F91" w:themeColor="accent1" w:themeShade="BF"/>
              </w:rPr>
            </w:pPr>
          </w:p>
        </w:tc>
        <w:tc>
          <w:tcPr>
            <w:tcW w:w="4744" w:type="dxa"/>
          </w:tcPr>
          <w:p w14:paraId="3D9A5450" w14:textId="54A3BCB1" w:rsidR="00293C16" w:rsidRDefault="00293C16" w:rsidP="0025023C">
            <w:pPr>
              <w:rPr>
                <w:rFonts w:ascii="Arial" w:hAnsi="Arial" w:cs="Arial"/>
                <w:color w:val="365F91" w:themeColor="accent1" w:themeShade="BF"/>
              </w:rPr>
            </w:pPr>
            <w:r>
              <w:rPr>
                <w:rFonts w:ascii="Arial" w:hAnsi="Arial" w:cs="Arial"/>
                <w:color w:val="365F91" w:themeColor="accent1" w:themeShade="BF"/>
              </w:rPr>
              <w:t>Tel.</w:t>
            </w:r>
          </w:p>
          <w:p w14:paraId="288AAD57" w14:textId="6B28B0AE" w:rsidR="00293C16" w:rsidRDefault="00293C16" w:rsidP="0025023C">
            <w:pPr>
              <w:rPr>
                <w:rFonts w:ascii="Arial" w:hAnsi="Arial" w:cs="Arial"/>
                <w:color w:val="365F91" w:themeColor="accent1" w:themeShade="BF"/>
              </w:rPr>
            </w:pPr>
          </w:p>
          <w:p w14:paraId="7E42F553" w14:textId="77777777" w:rsidR="00293C16" w:rsidRPr="00293C16" w:rsidRDefault="00293C16" w:rsidP="0025023C">
            <w:pPr>
              <w:rPr>
                <w:rFonts w:ascii="Arial" w:hAnsi="Arial" w:cs="Arial"/>
                <w:color w:val="365F91" w:themeColor="accent1" w:themeShade="BF"/>
              </w:rPr>
            </w:pPr>
          </w:p>
          <w:p w14:paraId="56F688B7" w14:textId="371F9A0E" w:rsidR="00293C16" w:rsidRPr="00293C16" w:rsidRDefault="00293C16" w:rsidP="0025023C">
            <w:pPr>
              <w:rPr>
                <w:rFonts w:ascii="Arial" w:hAnsi="Arial" w:cs="Arial"/>
                <w:color w:val="365F91" w:themeColor="accent1" w:themeShade="BF"/>
              </w:rPr>
            </w:pPr>
            <w:r w:rsidRPr="00293C16">
              <w:rPr>
                <w:rFonts w:ascii="Arial" w:hAnsi="Arial" w:cs="Arial"/>
                <w:color w:val="365F91" w:themeColor="accent1" w:themeShade="BF"/>
              </w:rPr>
              <w:t>Mail</w:t>
            </w:r>
          </w:p>
          <w:p w14:paraId="379B9916" w14:textId="3770D6BF" w:rsidR="00293C16" w:rsidRPr="00293C16" w:rsidRDefault="00293C16" w:rsidP="0089241D">
            <w:pPr>
              <w:rPr>
                <w:rFonts w:ascii="Arial" w:hAnsi="Arial" w:cs="Arial"/>
              </w:rPr>
            </w:pPr>
          </w:p>
        </w:tc>
      </w:tr>
      <w:tr w:rsidR="00E12CC8" w:rsidRPr="009A00FE" w14:paraId="273BDDA5" w14:textId="77777777" w:rsidTr="0089241D">
        <w:tc>
          <w:tcPr>
            <w:tcW w:w="9487" w:type="dxa"/>
            <w:gridSpan w:val="2"/>
          </w:tcPr>
          <w:p w14:paraId="0B910CC2" w14:textId="74A72B70" w:rsidR="00E12CC8" w:rsidRPr="00293C16" w:rsidRDefault="00D64037" w:rsidP="00E12CC8">
            <w:pPr>
              <w:pStyle w:val="Haupttitel"/>
              <w:spacing w:line="276" w:lineRule="auto"/>
              <w:rPr>
                <w:rFonts w:ascii="Arial" w:hAnsi="Arial" w:cs="Arial"/>
                <w:sz w:val="22"/>
              </w:rPr>
            </w:pPr>
            <w:r w:rsidRPr="00293C16">
              <w:rPr>
                <w:rFonts w:ascii="Arial" w:hAnsi="Arial" w:cs="Arial"/>
                <w:sz w:val="22"/>
              </w:rPr>
              <w:t>A</w:t>
            </w:r>
            <w:r w:rsidR="0089241D" w:rsidRPr="00293C16">
              <w:rPr>
                <w:rFonts w:ascii="Arial" w:hAnsi="Arial" w:cs="Arial"/>
                <w:sz w:val="22"/>
              </w:rPr>
              <w:t>nmeldung bi</w:t>
            </w:r>
            <w:r w:rsidR="00293C16">
              <w:rPr>
                <w:rFonts w:ascii="Arial" w:hAnsi="Arial" w:cs="Arial"/>
                <w:sz w:val="22"/>
              </w:rPr>
              <w:t>s</w:t>
            </w:r>
          </w:p>
          <w:p w14:paraId="71FAD29D" w14:textId="77777777" w:rsidR="00E12CC8" w:rsidRPr="00293C16" w:rsidRDefault="00E12CC8" w:rsidP="00E12CC8">
            <w:pPr>
              <w:rPr>
                <w:rFonts w:ascii="Arial" w:hAnsi="Arial" w:cs="Arial"/>
                <w:color w:val="365F91" w:themeColor="accent1" w:themeShade="BF"/>
              </w:rPr>
            </w:pPr>
          </w:p>
          <w:p w14:paraId="62F68AE8" w14:textId="089FB54C" w:rsidR="006B2226" w:rsidRPr="00293C16" w:rsidRDefault="006B2226" w:rsidP="00E12CC8">
            <w:pPr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E12CC8" w:rsidRPr="009A00FE" w14:paraId="42DE8371" w14:textId="77777777" w:rsidTr="0089241D">
        <w:tc>
          <w:tcPr>
            <w:tcW w:w="9487" w:type="dxa"/>
            <w:gridSpan w:val="2"/>
          </w:tcPr>
          <w:p w14:paraId="22291689" w14:textId="4DEA69B6" w:rsidR="00E12CC8" w:rsidRPr="00293C16" w:rsidRDefault="00D64037" w:rsidP="00D64037">
            <w:pPr>
              <w:pStyle w:val="Haupttitel"/>
              <w:spacing w:line="276" w:lineRule="auto"/>
              <w:rPr>
                <w:rFonts w:ascii="Arial" w:hAnsi="Arial" w:cs="Arial"/>
                <w:sz w:val="22"/>
              </w:rPr>
            </w:pPr>
            <w:r w:rsidRPr="00293C16">
              <w:rPr>
                <w:rFonts w:ascii="Arial" w:hAnsi="Arial" w:cs="Arial"/>
                <w:sz w:val="22"/>
              </w:rPr>
              <w:t>Min./</w:t>
            </w:r>
            <w:r w:rsidR="00E12CC8" w:rsidRPr="00293C16">
              <w:rPr>
                <w:rFonts w:ascii="Arial" w:hAnsi="Arial" w:cs="Arial"/>
                <w:sz w:val="22"/>
              </w:rPr>
              <w:t>Max. Anzahl Teilnehmende</w:t>
            </w:r>
          </w:p>
          <w:p w14:paraId="669D7D58" w14:textId="71C9351A" w:rsidR="00293C16" w:rsidRPr="00293C16" w:rsidRDefault="00293C16" w:rsidP="00E12CC8">
            <w:pPr>
              <w:rPr>
                <w:rFonts w:ascii="Arial" w:hAnsi="Arial" w:cs="Arial"/>
              </w:rPr>
            </w:pPr>
          </w:p>
        </w:tc>
      </w:tr>
    </w:tbl>
    <w:p w14:paraId="10BC9C26" w14:textId="75DC6ACF" w:rsidR="005B6E65" w:rsidRPr="009A00FE" w:rsidRDefault="005B6E65" w:rsidP="00293C16">
      <w:pPr>
        <w:tabs>
          <w:tab w:val="left" w:pos="1755"/>
        </w:tabs>
        <w:rPr>
          <w:rFonts w:ascii="Lato" w:hAnsi="Lato"/>
          <w:color w:val="000000"/>
          <w:sz w:val="24"/>
          <w:lang w:val="it-IT" w:eastAsia="de-CH"/>
        </w:rPr>
      </w:pPr>
    </w:p>
    <w:sectPr w:rsidR="005B6E65" w:rsidRPr="009A00FE" w:rsidSect="00293C16">
      <w:headerReference w:type="default" r:id="rId8"/>
      <w:footerReference w:type="default" r:id="rId9"/>
      <w:pgSz w:w="11906" w:h="16838"/>
      <w:pgMar w:top="1276" w:right="1133" w:bottom="142" w:left="1276" w:header="708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BDF2F3" w14:textId="77777777" w:rsidR="006201F7" w:rsidRDefault="006201F7" w:rsidP="00167F98">
      <w:r>
        <w:separator/>
      </w:r>
    </w:p>
  </w:endnote>
  <w:endnote w:type="continuationSeparator" w:id="0">
    <w:p w14:paraId="42449ADE" w14:textId="77777777" w:rsidR="006201F7" w:rsidRDefault="006201F7" w:rsidP="0016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tel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Lato">
    <w:altName w:val="Segoe U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Martel Light">
    <w:altName w:val="Mangal"/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E5B00" w14:textId="5DBE45F9" w:rsidR="00A15A9F" w:rsidRPr="002D1D5B" w:rsidRDefault="002D1D5B" w:rsidP="009A00FE">
    <w:pPr>
      <w:pStyle w:val="Fuzeile"/>
      <w:rPr>
        <w:rFonts w:ascii="Lato" w:hAnsi="Lato"/>
        <w:sz w:val="20"/>
        <w:szCs w:val="20"/>
      </w:rPr>
    </w:pPr>
    <w:r w:rsidRPr="002D1D5B">
      <w:rPr>
        <w:rFonts w:ascii="Lato" w:hAnsi="Lato"/>
        <w:sz w:val="20"/>
        <w:szCs w:val="20"/>
      </w:rPr>
      <w:t xml:space="preserve">Version </w:t>
    </w:r>
    <w:r w:rsidRPr="002D1D5B">
      <w:rPr>
        <w:rFonts w:ascii="Lato" w:hAnsi="Lato"/>
        <w:sz w:val="20"/>
        <w:szCs w:val="20"/>
      </w:rPr>
      <w:fldChar w:fldCharType="begin"/>
    </w:r>
    <w:r w:rsidRPr="002D1D5B">
      <w:rPr>
        <w:rFonts w:ascii="Lato" w:hAnsi="Lato"/>
        <w:sz w:val="20"/>
        <w:szCs w:val="20"/>
      </w:rPr>
      <w:instrText xml:space="preserve"> TIME \@ "dd.MM.yyyy" </w:instrText>
    </w:r>
    <w:r w:rsidRPr="002D1D5B">
      <w:rPr>
        <w:rFonts w:ascii="Lato" w:hAnsi="Lato"/>
        <w:sz w:val="20"/>
        <w:szCs w:val="20"/>
      </w:rPr>
      <w:fldChar w:fldCharType="separate"/>
    </w:r>
    <w:r w:rsidR="00293C16">
      <w:rPr>
        <w:rFonts w:ascii="Lato" w:hAnsi="Lato"/>
        <w:noProof/>
        <w:sz w:val="20"/>
        <w:szCs w:val="20"/>
      </w:rPr>
      <w:t>2</w:t>
    </w:r>
    <w:r w:rsidR="00635138">
      <w:rPr>
        <w:rFonts w:ascii="Lato" w:hAnsi="Lato"/>
        <w:noProof/>
        <w:sz w:val="20"/>
        <w:szCs w:val="20"/>
      </w:rPr>
      <w:t>1</w:t>
    </w:r>
    <w:r w:rsidR="00293C16">
      <w:rPr>
        <w:rFonts w:ascii="Lato" w:hAnsi="Lato"/>
        <w:noProof/>
        <w:sz w:val="20"/>
        <w:szCs w:val="20"/>
      </w:rPr>
      <w:t>.08.2020</w:t>
    </w:r>
    <w:r w:rsidRPr="002D1D5B">
      <w:rPr>
        <w:rFonts w:ascii="Lato" w:hAnsi="Lato"/>
        <w:sz w:val="20"/>
        <w:szCs w:val="20"/>
      </w:rPr>
      <w:fldChar w:fldCharType="end"/>
    </w:r>
    <w:r w:rsidR="008B3EB9" w:rsidRPr="002D1D5B">
      <w:rPr>
        <w:rFonts w:ascii="Lato" w:hAnsi="Lato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87E4B3" w14:textId="77777777" w:rsidR="006201F7" w:rsidRDefault="006201F7" w:rsidP="00167F98">
      <w:r>
        <w:separator/>
      </w:r>
    </w:p>
  </w:footnote>
  <w:footnote w:type="continuationSeparator" w:id="0">
    <w:p w14:paraId="0E097124" w14:textId="77777777" w:rsidR="006201F7" w:rsidRDefault="006201F7" w:rsidP="00167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77977" w14:textId="77777777" w:rsidR="00B445E1" w:rsidRPr="000106B7" w:rsidRDefault="005D7054" w:rsidP="00B445E1">
    <w:pPr>
      <w:pStyle w:val="Kopfzeile"/>
      <w:jc w:val="right"/>
      <w:rPr>
        <w:sz w:val="16"/>
        <w:szCs w:val="16"/>
      </w:rPr>
    </w:pPr>
    <w:r w:rsidRPr="000106B7">
      <w:rPr>
        <w:noProof/>
        <w:sz w:val="16"/>
        <w:szCs w:val="16"/>
        <w:lang w:eastAsia="de-CH"/>
      </w:rPr>
      <w:drawing>
        <wp:anchor distT="0" distB="0" distL="114300" distR="114300" simplePos="0" relativeHeight="251657216" behindDoc="1" locked="0" layoutInCell="1" allowOverlap="1" wp14:anchorId="0737966D" wp14:editId="7A9288A5">
          <wp:simplePos x="0" y="0"/>
          <wp:positionH relativeFrom="column">
            <wp:posOffset>-76835</wp:posOffset>
          </wp:positionH>
          <wp:positionV relativeFrom="paragraph">
            <wp:posOffset>-201930</wp:posOffset>
          </wp:positionV>
          <wp:extent cx="2081530" cy="742950"/>
          <wp:effectExtent l="0" t="0" r="0" b="0"/>
          <wp:wrapTight wrapText="bothSides">
            <wp:wrapPolygon edited="0">
              <wp:start x="0" y="0"/>
              <wp:lineTo x="0" y="21046"/>
              <wp:lineTo x="21350" y="21046"/>
              <wp:lineTo x="21350" y="0"/>
              <wp:lineTo x="0" y="0"/>
            </wp:wrapPolygon>
          </wp:wrapTight>
          <wp:docPr id="6" name="Grafik 6" descr="C:\DATEN\Neue Daten\logo franz u d\Neues_Logo\Kneipp_Logo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C:\DATEN\Neue Daten\logo franz u d\Neues_Logo\Kneipp_Logo_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5" t="23885" r="8925" b="24413"/>
                  <a:stretch>
                    <a:fillRect/>
                  </a:stretch>
                </pic:blipFill>
                <pic:spPr bwMode="auto">
                  <a:xfrm>
                    <a:off x="0" y="0"/>
                    <a:ext cx="208153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F98" w:rsidRPr="000106B7">
      <w:rPr>
        <w:sz w:val="16"/>
        <w:szCs w:val="16"/>
      </w:rPr>
      <w:t xml:space="preserve">     </w:t>
    </w:r>
    <w:r w:rsidR="00B445E1" w:rsidRPr="000106B7">
      <w:rPr>
        <w:sz w:val="16"/>
        <w:szCs w:val="16"/>
      </w:rPr>
      <w:t xml:space="preserve">                        </w:t>
    </w:r>
  </w:p>
  <w:p w14:paraId="143BA772" w14:textId="77777777" w:rsidR="00B445E1" w:rsidRDefault="00FE2CCD" w:rsidP="00FE2CCD">
    <w:pPr>
      <w:pStyle w:val="Kopfzeile"/>
      <w:tabs>
        <w:tab w:val="left" w:pos="2475"/>
        <w:tab w:val="right" w:pos="9497"/>
      </w:tabs>
    </w:pPr>
    <w:r>
      <w:tab/>
    </w:r>
    <w:r>
      <w:tab/>
    </w:r>
    <w:r>
      <w:tab/>
    </w:r>
    <w:r>
      <w:tab/>
    </w:r>
    <w:r w:rsidR="002323CA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9112DB" wp14:editId="728D5191">
              <wp:simplePos x="0" y="0"/>
              <wp:positionH relativeFrom="margin">
                <wp:align>right</wp:align>
              </wp:positionH>
              <wp:positionV relativeFrom="paragraph">
                <wp:posOffset>120650</wp:posOffset>
              </wp:positionV>
              <wp:extent cx="3736975" cy="31559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6975" cy="3155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F2B1A" w14:textId="77777777" w:rsidR="009B29A8" w:rsidRPr="004455FE" w:rsidRDefault="009B29A8" w:rsidP="009B29A8">
                          <w:pPr>
                            <w:jc w:val="right"/>
                            <w:rPr>
                              <w:rFonts w:ascii="Century Gothic" w:hAnsi="Century Gothic" w:cs="Arial"/>
                              <w:color w:val="39499C"/>
                            </w:rPr>
                          </w:pPr>
                          <w:r w:rsidRPr="004455FE">
                            <w:rPr>
                              <w:rFonts w:ascii="Century Gothic" w:hAnsi="Century Gothic" w:cs="Arial"/>
                              <w:color w:val="39499C"/>
                            </w:rPr>
                            <w:t xml:space="preserve">Schweizer Kneippverband  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9112DB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243.05pt;margin-top:9.5pt;width:294.25pt;height:24.8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" stroked="f">
              <v:fill opacity="0"/>
              <v:textbox inset="0,1mm,0,0">
                <w:txbxContent>
                  <w:p w14:paraId="327F2B1A" w14:textId="77777777" w:rsidR="009B29A8" w:rsidRPr="004455FE" w:rsidRDefault="009B29A8" w:rsidP="009B29A8">
                    <w:pPr>
                      <w:jc w:val="right"/>
                      <w:rPr>
                        <w:rFonts w:ascii="Century Gothic" w:hAnsi="Century Gothic" w:cs="Arial"/>
                        <w:color w:val="39499C"/>
                      </w:rPr>
                    </w:pPr>
                    <w:r w:rsidRPr="004455FE">
                      <w:rPr>
                        <w:rFonts w:ascii="Century Gothic" w:hAnsi="Century Gothic" w:cs="Arial"/>
                        <w:color w:val="39499C"/>
                      </w:rPr>
                      <w:t xml:space="preserve">Schweizer Kneippverband 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F937264" w14:textId="77777777" w:rsidR="00B445E1" w:rsidRDefault="00B445E1" w:rsidP="00B445E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069E9"/>
    <w:multiLevelType w:val="hybridMultilevel"/>
    <w:tmpl w:val="AD566954"/>
    <w:lvl w:ilvl="0" w:tplc="ECD0ABA6">
      <w:start w:val="9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94FBE"/>
    <w:multiLevelType w:val="multilevel"/>
    <w:tmpl w:val="E62E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104F95"/>
    <w:multiLevelType w:val="hybridMultilevel"/>
    <w:tmpl w:val="9B20963A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1043E7"/>
    <w:multiLevelType w:val="hybridMultilevel"/>
    <w:tmpl w:val="67581D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331"/>
    <w:rsid w:val="000106B7"/>
    <w:rsid w:val="00013ABE"/>
    <w:rsid w:val="000A61ED"/>
    <w:rsid w:val="000D3DD6"/>
    <w:rsid w:val="00142F82"/>
    <w:rsid w:val="00155CAC"/>
    <w:rsid w:val="00167CFA"/>
    <w:rsid w:val="00167F98"/>
    <w:rsid w:val="00172DFC"/>
    <w:rsid w:val="00184722"/>
    <w:rsid w:val="001B384B"/>
    <w:rsid w:val="001B391A"/>
    <w:rsid w:val="001B5F25"/>
    <w:rsid w:val="001C0CA0"/>
    <w:rsid w:val="00202799"/>
    <w:rsid w:val="002076AE"/>
    <w:rsid w:val="00217DB8"/>
    <w:rsid w:val="002223FD"/>
    <w:rsid w:val="002232AE"/>
    <w:rsid w:val="002323CA"/>
    <w:rsid w:val="002370F1"/>
    <w:rsid w:val="00245A94"/>
    <w:rsid w:val="0025023C"/>
    <w:rsid w:val="0025340A"/>
    <w:rsid w:val="00293C16"/>
    <w:rsid w:val="0029433A"/>
    <w:rsid w:val="002A27B8"/>
    <w:rsid w:val="002A63C1"/>
    <w:rsid w:val="002A75C9"/>
    <w:rsid w:val="002B43CB"/>
    <w:rsid w:val="002C188C"/>
    <w:rsid w:val="002C6FA4"/>
    <w:rsid w:val="002D1D5B"/>
    <w:rsid w:val="002E1ED3"/>
    <w:rsid w:val="00321875"/>
    <w:rsid w:val="003476F4"/>
    <w:rsid w:val="00365C87"/>
    <w:rsid w:val="00370700"/>
    <w:rsid w:val="00395E53"/>
    <w:rsid w:val="003B2995"/>
    <w:rsid w:val="003C4082"/>
    <w:rsid w:val="003E2BF1"/>
    <w:rsid w:val="003E6E55"/>
    <w:rsid w:val="004455FE"/>
    <w:rsid w:val="004905C5"/>
    <w:rsid w:val="004A1155"/>
    <w:rsid w:val="004D2FFA"/>
    <w:rsid w:val="00516181"/>
    <w:rsid w:val="0052166C"/>
    <w:rsid w:val="005255BE"/>
    <w:rsid w:val="00526E12"/>
    <w:rsid w:val="00580155"/>
    <w:rsid w:val="0058016C"/>
    <w:rsid w:val="0058244C"/>
    <w:rsid w:val="00597CE0"/>
    <w:rsid w:val="005A1B81"/>
    <w:rsid w:val="005B6E65"/>
    <w:rsid w:val="005D004C"/>
    <w:rsid w:val="005D7054"/>
    <w:rsid w:val="005E34C6"/>
    <w:rsid w:val="005F469A"/>
    <w:rsid w:val="00611DB1"/>
    <w:rsid w:val="006201F7"/>
    <w:rsid w:val="00635138"/>
    <w:rsid w:val="00654A96"/>
    <w:rsid w:val="00672D5F"/>
    <w:rsid w:val="00684F79"/>
    <w:rsid w:val="006B2226"/>
    <w:rsid w:val="006D568D"/>
    <w:rsid w:val="006D6620"/>
    <w:rsid w:val="006F7FEE"/>
    <w:rsid w:val="007029F9"/>
    <w:rsid w:val="007140C0"/>
    <w:rsid w:val="00721CDC"/>
    <w:rsid w:val="007472CB"/>
    <w:rsid w:val="0075377C"/>
    <w:rsid w:val="00783E3B"/>
    <w:rsid w:val="007974F7"/>
    <w:rsid w:val="007A5B8C"/>
    <w:rsid w:val="007B3AD1"/>
    <w:rsid w:val="007B65B4"/>
    <w:rsid w:val="007E0368"/>
    <w:rsid w:val="007E2EEE"/>
    <w:rsid w:val="007F4E82"/>
    <w:rsid w:val="008318BA"/>
    <w:rsid w:val="00833B6B"/>
    <w:rsid w:val="008537DA"/>
    <w:rsid w:val="00860377"/>
    <w:rsid w:val="008605DB"/>
    <w:rsid w:val="00867249"/>
    <w:rsid w:val="008748F2"/>
    <w:rsid w:val="008815FE"/>
    <w:rsid w:val="0089241D"/>
    <w:rsid w:val="008B3EB9"/>
    <w:rsid w:val="008C3A56"/>
    <w:rsid w:val="008D2DE2"/>
    <w:rsid w:val="008E2F98"/>
    <w:rsid w:val="00931331"/>
    <w:rsid w:val="00942375"/>
    <w:rsid w:val="009515D8"/>
    <w:rsid w:val="00963F46"/>
    <w:rsid w:val="00972329"/>
    <w:rsid w:val="009864CA"/>
    <w:rsid w:val="00996A37"/>
    <w:rsid w:val="009A00FE"/>
    <w:rsid w:val="009B29A8"/>
    <w:rsid w:val="009F2A01"/>
    <w:rsid w:val="00A15A9F"/>
    <w:rsid w:val="00A30605"/>
    <w:rsid w:val="00A51A83"/>
    <w:rsid w:val="00A7646F"/>
    <w:rsid w:val="00A9286F"/>
    <w:rsid w:val="00A94167"/>
    <w:rsid w:val="00AF65AA"/>
    <w:rsid w:val="00B0179E"/>
    <w:rsid w:val="00B059FE"/>
    <w:rsid w:val="00B122FF"/>
    <w:rsid w:val="00B3198F"/>
    <w:rsid w:val="00B40E0E"/>
    <w:rsid w:val="00B445E1"/>
    <w:rsid w:val="00B4512A"/>
    <w:rsid w:val="00B51009"/>
    <w:rsid w:val="00BA033A"/>
    <w:rsid w:val="00BC0E93"/>
    <w:rsid w:val="00BE7E53"/>
    <w:rsid w:val="00C06F94"/>
    <w:rsid w:val="00C7724A"/>
    <w:rsid w:val="00CA21D4"/>
    <w:rsid w:val="00CB4ACB"/>
    <w:rsid w:val="00CF3F7D"/>
    <w:rsid w:val="00CF71DD"/>
    <w:rsid w:val="00D1477E"/>
    <w:rsid w:val="00D22B68"/>
    <w:rsid w:val="00D64037"/>
    <w:rsid w:val="00D640E9"/>
    <w:rsid w:val="00D65A5C"/>
    <w:rsid w:val="00D86124"/>
    <w:rsid w:val="00D925F8"/>
    <w:rsid w:val="00DB5B1E"/>
    <w:rsid w:val="00DD4E4B"/>
    <w:rsid w:val="00E049EC"/>
    <w:rsid w:val="00E12CC8"/>
    <w:rsid w:val="00E1695D"/>
    <w:rsid w:val="00E2108D"/>
    <w:rsid w:val="00EA6EDF"/>
    <w:rsid w:val="00EC0ED0"/>
    <w:rsid w:val="00ED2A00"/>
    <w:rsid w:val="00EF5580"/>
    <w:rsid w:val="00F1338D"/>
    <w:rsid w:val="00F33D96"/>
    <w:rsid w:val="00F36310"/>
    <w:rsid w:val="00F64DDD"/>
    <w:rsid w:val="00FC03F7"/>
    <w:rsid w:val="00FC4F6D"/>
    <w:rsid w:val="00FE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B6C31AA"/>
  <w15:docId w15:val="{3DEF7D1A-1295-45B6-AEF3-C7702FCC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2A01"/>
    <w:rPr>
      <w:rFonts w:eastAsia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7E2EE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7E2EE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el">
    <w:name w:val="Title"/>
    <w:basedOn w:val="Standard"/>
    <w:next w:val="Standard"/>
    <w:link w:val="TitelZchn"/>
    <w:qFormat/>
    <w:rsid w:val="007E2EE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7E2EE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7E2EEE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rsid w:val="007E2EEE"/>
    <w:rPr>
      <w:rFonts w:ascii="Cambria" w:eastAsia="Times New Roman" w:hAnsi="Cambria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7E2EEE"/>
    <w:pPr>
      <w:ind w:left="720"/>
      <w:contextualSpacing/>
    </w:pPr>
  </w:style>
  <w:style w:type="character" w:styleId="SchwacherVerweis">
    <w:name w:val="Subtle Reference"/>
    <w:uiPriority w:val="31"/>
    <w:qFormat/>
    <w:rsid w:val="007E2EEE"/>
    <w:rPr>
      <w:smallCaps/>
      <w:color w:val="C0504D"/>
      <w:u w:val="single"/>
    </w:rPr>
  </w:style>
  <w:style w:type="character" w:styleId="IntensiverVerweis">
    <w:name w:val="Intense Reference"/>
    <w:uiPriority w:val="32"/>
    <w:qFormat/>
    <w:rsid w:val="007E2EEE"/>
    <w:rPr>
      <w:b/>
      <w:bCs/>
      <w:smallCaps/>
      <w:color w:val="C0504D"/>
      <w:spacing w:val="5"/>
      <w:u w:val="single"/>
    </w:rPr>
  </w:style>
  <w:style w:type="character" w:styleId="Buchtitel">
    <w:name w:val="Book Title"/>
    <w:uiPriority w:val="33"/>
    <w:qFormat/>
    <w:rsid w:val="007E2EEE"/>
    <w:rPr>
      <w:b/>
      <w:bCs/>
      <w:smallCaps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67F98"/>
    <w:rPr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67F98"/>
    <w:rPr>
      <w:sz w:val="24"/>
      <w:szCs w:val="24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F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7F98"/>
    <w:rPr>
      <w:rFonts w:ascii="Tahoma" w:hAnsi="Tahoma" w:cs="Tahoma"/>
      <w:sz w:val="16"/>
      <w:szCs w:val="16"/>
      <w:lang w:eastAsia="de-CH"/>
    </w:rPr>
  </w:style>
  <w:style w:type="character" w:styleId="Hyperlink">
    <w:name w:val="Hyperlink"/>
    <w:uiPriority w:val="99"/>
    <w:unhideWhenUsed/>
    <w:rsid w:val="009F2A01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202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06F9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de-DE" w:eastAsia="en-US"/>
    </w:rPr>
  </w:style>
  <w:style w:type="paragraph" w:styleId="KeinLeerraum">
    <w:name w:val="No Spacing"/>
    <w:uiPriority w:val="1"/>
    <w:qFormat/>
    <w:rsid w:val="000D3DD6"/>
    <w:rPr>
      <w:rFonts w:ascii="Arial" w:eastAsiaTheme="minorEastAsia" w:hAnsi="Arial" w:cstheme="minorBidi"/>
      <w:color w:val="0000FF"/>
      <w:sz w:val="24"/>
      <w:szCs w:val="24"/>
      <w:lang w:val="de-DE" w:eastAsia="ja-JP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B3EB9"/>
    <w:rPr>
      <w:color w:val="605E5C"/>
      <w:shd w:val="clear" w:color="auto" w:fill="E1DFDD"/>
    </w:rPr>
  </w:style>
  <w:style w:type="paragraph" w:customStyle="1" w:styleId="Haupttitel">
    <w:name w:val="Haupttitel"/>
    <w:basedOn w:val="Standard"/>
    <w:next w:val="Standard"/>
    <w:qFormat/>
    <w:rsid w:val="00E12CC8"/>
    <w:rPr>
      <w:rFonts w:ascii="Martel" w:hAnsi="Martel"/>
      <w:b/>
      <w:color w:val="365F91" w:themeColor="accent1" w:themeShade="BF"/>
      <w:sz w:val="28"/>
    </w:rPr>
  </w:style>
  <w:style w:type="paragraph" w:customStyle="1" w:styleId="Titel1">
    <w:name w:val="Titel1"/>
    <w:basedOn w:val="Standard"/>
    <w:next w:val="Standard"/>
    <w:qFormat/>
    <w:rsid w:val="00E12CC8"/>
    <w:pPr>
      <w:spacing w:before="240" w:after="120"/>
      <w:contextualSpacing/>
    </w:pPr>
    <w:rPr>
      <w:rFonts w:ascii="Lato" w:hAnsi="Lato"/>
      <w:b/>
      <w:color w:val="365F91" w:themeColor="accent1" w:themeShade="BF"/>
      <w:sz w:val="24"/>
    </w:rPr>
  </w:style>
  <w:style w:type="paragraph" w:customStyle="1" w:styleId="Text">
    <w:name w:val="Text"/>
    <w:basedOn w:val="Standard"/>
    <w:next w:val="Standard"/>
    <w:qFormat/>
    <w:rsid w:val="00E12CC8"/>
    <w:rPr>
      <w:rFonts w:ascii="Lato" w:hAnsi="La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4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Neue%20Daten\Unterschr-briefkopf\briefbogen_kneippverband_neu.dotx_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briefbogen_kneippverband_neu.dotx_.dotx</Template>
  <TotalTime>0</TotalTime>
  <Pages>1</Pages>
  <Words>45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Kneipp</dc:creator>
  <cp:keywords/>
  <dc:description/>
  <cp:lastModifiedBy>Schweizer Kneippverband</cp:lastModifiedBy>
  <cp:revision>4</cp:revision>
  <cp:lastPrinted>2020-06-03T20:33:00Z</cp:lastPrinted>
  <dcterms:created xsi:type="dcterms:W3CDTF">2020-08-21T13:10:00Z</dcterms:created>
  <dcterms:modified xsi:type="dcterms:W3CDTF">2020-08-24T12:42:00Z</dcterms:modified>
</cp:coreProperties>
</file>